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31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4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A9733E" w:rsidP="00A973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Colegiado de Curso de ----</w:t>
            </w: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4"/>
            <w:vAlign w:val="center"/>
          </w:tcPr>
          <w:p w:rsidR="00C10670" w:rsidRPr="00E3672A" w:rsidRDefault="007E3EAE" w:rsidP="00A973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</w:t>
            </w:r>
            <w:r w:rsidR="00A9733E">
              <w:rPr>
                <w:sz w:val="20"/>
                <w:szCs w:val="20"/>
              </w:rPr>
              <w:t>CORREÇÃO DE MATRÍCULA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Matrícula: .......................................</w:t>
            </w:r>
          </w:p>
        </w:tc>
      </w:tr>
      <w:tr w:rsidR="00A9733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 ................................................................................................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........................................</w:t>
            </w:r>
          </w:p>
        </w:tc>
      </w:tr>
      <w:tr w:rsidR="00A9733E" w:rsidRPr="00736F57" w:rsidTr="007E3EAE">
        <w:trPr>
          <w:trHeight w:val="283"/>
          <w:jc w:val="center"/>
        </w:trPr>
        <w:tc>
          <w:tcPr>
            <w:tcW w:w="9638" w:type="dxa"/>
            <w:gridSpan w:val="4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 w:rsidRPr="00A9733E">
              <w:rPr>
                <w:b/>
                <w:sz w:val="20"/>
                <w:szCs w:val="20"/>
              </w:rPr>
              <w:t>Disciplinas a serem excluídas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E60C2" w:rsidRDefault="00FE60C2" w:rsidP="00FE60C2">
      <w:pPr>
        <w:jc w:val="left"/>
        <w:rPr>
          <w:sz w:val="20"/>
          <w:szCs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6519"/>
      </w:tblGrid>
      <w:tr w:rsidR="00A9733E" w:rsidRPr="00736F57" w:rsidTr="004F53DD">
        <w:trPr>
          <w:trHeight w:val="283"/>
          <w:jc w:val="center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Disciplinas a serem incluídas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9733E" w:rsidRDefault="00A9733E" w:rsidP="00A9733E">
      <w:pPr>
        <w:jc w:val="left"/>
        <w:rPr>
          <w:sz w:val="20"/>
          <w:szCs w:val="20"/>
        </w:rPr>
      </w:pPr>
    </w:p>
    <w:p w:rsidR="00A9733E" w:rsidRDefault="00DF0BE5" w:rsidP="00DF0BE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Pelotas, ______ de _______________ de 20____. </w:t>
      </w:r>
    </w:p>
    <w:p w:rsidR="00DF0BE5" w:rsidRDefault="00DF0BE5" w:rsidP="00DF0BE5">
      <w:pPr>
        <w:jc w:val="right"/>
        <w:rPr>
          <w:sz w:val="20"/>
          <w:szCs w:val="20"/>
        </w:rPr>
      </w:pP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Assinatura do Aluno</w:t>
      </w:r>
    </w:p>
    <w:sectPr w:rsidR="00DF0BE5" w:rsidSect="00A9733E">
      <w:headerReference w:type="default" r:id="rId9"/>
      <w:footerReference w:type="default" r:id="rId10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0C9" w:rsidRDefault="003C00C9" w:rsidP="005D5F43">
      <w:pPr>
        <w:spacing w:line="240" w:lineRule="auto"/>
      </w:pPr>
      <w:r>
        <w:separator/>
      </w:r>
    </w:p>
  </w:endnote>
  <w:endnote w:type="continuationSeparator" w:id="1">
    <w:p w:rsidR="003C00C9" w:rsidRDefault="003C00C9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087E06B-C7A0-4EFC-9140-993CCB6227A4}"/>
    <w:embedBold r:id="rId2" w:fontKey="{60E34AF9-8689-489C-B3C8-B880948053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2EEE0054-5CD4-401C-A98B-184E37BDACD7}"/>
    <w:embedBold r:id="rId4" w:fontKey="{B0AA0EE6-D3C6-48C1-9187-94182F2C79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EC39832-57BF-4919-A3D0-B2EDC3D50A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0C9" w:rsidRDefault="003C00C9" w:rsidP="005D5F43">
      <w:pPr>
        <w:spacing w:line="240" w:lineRule="auto"/>
      </w:pPr>
      <w:r>
        <w:separator/>
      </w:r>
    </w:p>
  </w:footnote>
  <w:footnote w:type="continuationSeparator" w:id="1">
    <w:p w:rsidR="003C00C9" w:rsidRDefault="003C00C9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attachedTemplate r:id="rId1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18114"/>
  </w:hdrShapeDefaults>
  <w:footnotePr>
    <w:footnote w:id="0"/>
    <w:footnote w:id="1"/>
  </w:footnotePr>
  <w:endnotePr>
    <w:endnote w:id="0"/>
    <w:endnote w:id="1"/>
  </w:endnotePr>
  <w:compat/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00C9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41E5C"/>
    <w:rsid w:val="00645829"/>
    <w:rsid w:val="00646C60"/>
    <w:rsid w:val="00655C4F"/>
    <w:rsid w:val="00661EC0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1908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61414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9733E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D0668"/>
    <w:rsid w:val="00DD4F26"/>
    <w:rsid w:val="00DD5C0F"/>
    <w:rsid w:val="00DE067B"/>
    <w:rsid w:val="00DE2A75"/>
    <w:rsid w:val="00DF0BE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ompartilhada\backup\GAI\01%20-%20GER&#202;NCIA%20DE%20ATENDIMENTO%20E%20INFORMA&#199;&#195;O\03%20-%20PROCEDIMENTOS\04%20-%20TRANCAMENTO%20DE%20DISCIPLIN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55F8D-3F61-415E-9254-40A003EA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04 - TRANCAMENTO DE DISCIPLINAS.dotx</Template>
  <TotalTime>10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Tubino</cp:lastModifiedBy>
  <cp:revision>3</cp:revision>
  <cp:lastPrinted>2010-09-17T13:12:00Z</cp:lastPrinted>
  <dcterms:created xsi:type="dcterms:W3CDTF">2013-03-15T21:07:00Z</dcterms:created>
  <dcterms:modified xsi:type="dcterms:W3CDTF">2013-04-04T16:13:00Z</dcterms:modified>
</cp:coreProperties>
</file>