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142" w:type="dxa"/>
          <w:right w:w="142" w:type="dxa"/>
        </w:tblCellMar>
        <w:tblLook w:val="04A0"/>
      </w:tblPr>
      <w:tblGrid>
        <w:gridCol w:w="9638"/>
      </w:tblGrid>
      <w:tr w:rsidR="00DC4D2F" w:rsidRPr="00D14EDF" w:rsidTr="00D14EDF">
        <w:trPr>
          <w:trHeight w:val="1134"/>
          <w:jc w:val="center"/>
        </w:trPr>
        <w:tc>
          <w:tcPr>
            <w:tcW w:w="9638" w:type="dxa"/>
            <w:tcBorders>
              <w:bottom w:val="single" w:sz="4" w:space="0" w:color="000000"/>
            </w:tcBorders>
          </w:tcPr>
          <w:p w:rsidR="00DC4D2F" w:rsidRPr="00D14EDF" w:rsidRDefault="0000239B" w:rsidP="00D14ED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2290" cy="542290"/>
                  <wp:effectExtent l="19050" t="0" r="0" b="0"/>
                  <wp:docPr id="1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UF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  <w:tcBorders>
              <w:top w:val="single" w:sz="4" w:space="0" w:color="000000"/>
            </w:tcBorders>
          </w:tcPr>
          <w:p w:rsidR="00DC4D2F" w:rsidRPr="00D14EDF" w:rsidRDefault="00DC4D2F" w:rsidP="00D14EDF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D14EDF" w:rsidTr="002A0D29">
        <w:trPr>
          <w:trHeight w:val="1204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UNIVERSIDADE FEDERAL DE PELOTAS</w:t>
            </w:r>
          </w:p>
          <w:p w:rsidR="002A0D29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PRÓ-REITORIA DE ENSINO</w:t>
            </w:r>
          </w:p>
          <w:p w:rsidR="00DC4D2F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COLEGIADO DE CURSO ____________________</w:t>
            </w:r>
          </w:p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D14EDF" w:rsidTr="00D14EDF">
        <w:trPr>
          <w:trHeight w:val="454"/>
          <w:jc w:val="center"/>
        </w:trPr>
        <w:tc>
          <w:tcPr>
            <w:tcW w:w="9638" w:type="dxa"/>
            <w:vAlign w:val="center"/>
          </w:tcPr>
          <w:p w:rsidR="00C10670" w:rsidRPr="00D14EDF" w:rsidRDefault="00D31201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QUEBRA DE PRÉ-REQUISITO</w:t>
            </w:r>
          </w:p>
        </w:tc>
      </w:tr>
      <w:tr w:rsidR="00C10670" w:rsidRPr="00D14EDF" w:rsidTr="00D14EDF">
        <w:trPr>
          <w:trHeight w:val="283"/>
          <w:jc w:val="center"/>
        </w:trPr>
        <w:tc>
          <w:tcPr>
            <w:tcW w:w="9638" w:type="dxa"/>
            <w:tcBorders>
              <w:bottom w:val="single" w:sz="4" w:space="0" w:color="auto"/>
            </w:tcBorders>
            <w:vAlign w:val="center"/>
          </w:tcPr>
          <w:p w:rsidR="00C10670" w:rsidRPr="00D14EDF" w:rsidRDefault="00C10670" w:rsidP="00D14EDF">
            <w:pPr>
              <w:jc w:val="left"/>
              <w:rPr>
                <w:sz w:val="20"/>
                <w:szCs w:val="20"/>
              </w:rPr>
            </w:pPr>
          </w:p>
        </w:tc>
      </w:tr>
      <w:tr w:rsidR="004628F5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8F5" w:rsidRPr="00D14EDF" w:rsidRDefault="004628F5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Aluno(a):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Matrícula: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Curso: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Solicitação de Quebra de Pré-Requisito da disciplina de</w:t>
            </w:r>
            <w:r>
              <w:rPr>
                <w:sz w:val="20"/>
                <w:szCs w:val="20"/>
              </w:rPr>
              <w:t xml:space="preserve"> (código e nome)</w:t>
            </w:r>
            <w:r w:rsidRPr="00D14EDF">
              <w:rPr>
                <w:sz w:val="20"/>
                <w:szCs w:val="20"/>
              </w:rPr>
              <w:t xml:space="preserve">: 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Pré-quisito(s) (código e nome):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0C6EA7">
              <w:rPr>
                <w:rFonts w:cs="Arial"/>
                <w:sz w:val="20"/>
                <w:szCs w:val="20"/>
              </w:rPr>
              <w:t>Justificativa: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9089B">
        <w:trPr>
          <w:trHeight w:val="421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D9089B" w:rsidRPr="00D9089B" w:rsidRDefault="00070A9E" w:rsidP="00FE60C2">
      <w:pPr>
        <w:jc w:val="left"/>
        <w:rPr>
          <w:sz w:val="10"/>
          <w:szCs w:val="20"/>
        </w:rPr>
      </w:pPr>
      <w:r w:rsidRPr="00070A9E">
        <w:rPr>
          <w:noProof/>
          <w:sz w:val="20"/>
          <w:szCs w:val="20"/>
          <w:lang w:eastAsia="pt-BR"/>
        </w:rPr>
        <w:pict>
          <v:rect id="_x0000_s1026" style="position:absolute;margin-left:301.05pt;margin-top:6.1pt;width:181.5pt;height:161.25pt;z-index:251657216;mso-position-horizontal-relative:text;mso-position-vertical-relative:text" filled="f"/>
        </w:pict>
      </w:r>
    </w:p>
    <w:p w:rsidR="00F86E9B" w:rsidRPr="00F86E9B" w:rsidRDefault="00F86E9B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Pr="00F86E9B">
        <w:rPr>
          <w:sz w:val="18"/>
          <w:szCs w:val="20"/>
        </w:rPr>
        <w:t xml:space="preserve">       </w:t>
      </w:r>
      <w:r>
        <w:rPr>
          <w:sz w:val="20"/>
          <w:szCs w:val="20"/>
        </w:rPr>
        <w:t xml:space="preserve">                                          </w:t>
      </w:r>
      <w:r w:rsidRPr="00F86E9B">
        <w:rPr>
          <w:sz w:val="20"/>
          <w:szCs w:val="20"/>
        </w:rPr>
        <w:t>Para uso do Colegiado:</w:t>
      </w:r>
      <w:r>
        <w:rPr>
          <w:sz w:val="20"/>
          <w:szCs w:val="20"/>
        </w:rPr>
        <w:t xml:space="preserve"> </w:t>
      </w:r>
    </w:p>
    <w:p w:rsidR="00D9089B" w:rsidRDefault="00D9089B" w:rsidP="00FE60C2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>Assinatura do aluno ....................................................................</w:t>
      </w:r>
      <w:r>
        <w:rPr>
          <w:sz w:val="20"/>
          <w:szCs w:val="20"/>
        </w:rPr>
        <w:t xml:space="preserve">    </w:t>
      </w:r>
      <w:r w:rsidR="00F86E9B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="00F86E9B">
        <w:rPr>
          <w:sz w:val="20"/>
          <w:szCs w:val="20"/>
        </w:rPr>
        <w:t xml:space="preserve"> </w:t>
      </w:r>
      <w:r w:rsidRPr="00F86E9B">
        <w:rPr>
          <w:sz w:val="10"/>
          <w:szCs w:val="20"/>
        </w:rPr>
        <w:t xml:space="preserve"> </w:t>
      </w:r>
      <w:r w:rsidR="00F86E9B" w:rsidRPr="00F86E9B">
        <w:rPr>
          <w:b/>
          <w:sz w:val="20"/>
          <w:szCs w:val="20"/>
        </w:rPr>
        <w:t>Parecer:</w:t>
      </w:r>
      <w:r>
        <w:rPr>
          <w:sz w:val="20"/>
          <w:szCs w:val="20"/>
        </w:rPr>
        <w:t xml:space="preserve">     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r w:rsidRPr="00D9089B">
        <w:rPr>
          <w:sz w:val="20"/>
          <w:szCs w:val="20"/>
        </w:rPr>
        <w:t xml:space="preserve">Data .......... / .......... /.............      </w:t>
      </w:r>
      <w:r w:rsidR="004628F5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               </w:t>
      </w:r>
      <w:r w:rsidR="004628F5">
        <w:rPr>
          <w:sz w:val="20"/>
          <w:szCs w:val="20"/>
        </w:rPr>
        <w:t xml:space="preserve">   </w:t>
      </w:r>
      <w:r w:rsidR="00F86E9B" w:rsidRPr="00F86E9B">
        <w:rPr>
          <w:b/>
          <w:sz w:val="20"/>
          <w:szCs w:val="20"/>
        </w:rPr>
        <w:t>(   ) Deferido.</w:t>
      </w:r>
    </w:p>
    <w:p w:rsidR="00D9089B" w:rsidRPr="00D9089B" w:rsidRDefault="00D9089B" w:rsidP="00D9089B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>Telefone:</w:t>
      </w:r>
      <w:r w:rsidR="00F86E9B">
        <w:rPr>
          <w:sz w:val="20"/>
          <w:szCs w:val="20"/>
        </w:rPr>
        <w:t xml:space="preserve"> ..............................................................</w:t>
      </w:r>
      <w:r>
        <w:rPr>
          <w:sz w:val="20"/>
          <w:szCs w:val="20"/>
        </w:rPr>
        <w:t xml:space="preserve">                          </w:t>
      </w:r>
      <w:r w:rsidRPr="00F86E9B">
        <w:rPr>
          <w:sz w:val="28"/>
          <w:szCs w:val="20"/>
        </w:rPr>
        <w:t xml:space="preserve"> </w:t>
      </w:r>
      <w:r w:rsidR="00F86E9B" w:rsidRPr="00F86E9B">
        <w:rPr>
          <w:sz w:val="28"/>
          <w:szCs w:val="20"/>
        </w:rPr>
        <w:t xml:space="preserve"> </w:t>
      </w:r>
      <w:r w:rsidR="00F86E9B">
        <w:rPr>
          <w:sz w:val="20"/>
          <w:szCs w:val="20"/>
        </w:rPr>
        <w:t xml:space="preserve">  </w:t>
      </w:r>
      <w:r w:rsidRPr="00D9089B">
        <w:rPr>
          <w:sz w:val="20"/>
          <w:szCs w:val="20"/>
        </w:rPr>
        <w:t xml:space="preserve">    </w:t>
      </w:r>
      <w:r w:rsidR="00F86E9B" w:rsidRPr="00F86E9B">
        <w:rPr>
          <w:b/>
          <w:sz w:val="20"/>
          <w:szCs w:val="20"/>
        </w:rPr>
        <w:t>(   ) Indeferido.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r w:rsidRPr="00D9089B">
        <w:rPr>
          <w:sz w:val="20"/>
          <w:szCs w:val="20"/>
        </w:rPr>
        <w:t>E-mail:</w:t>
      </w:r>
      <w:r w:rsidR="00F86E9B">
        <w:rPr>
          <w:sz w:val="20"/>
          <w:szCs w:val="20"/>
        </w:rPr>
        <w:t xml:space="preserve"> .................................................................</w:t>
      </w:r>
      <w:r w:rsidRPr="00D9089B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D9089B">
        <w:rPr>
          <w:sz w:val="20"/>
          <w:szCs w:val="20"/>
        </w:rPr>
        <w:t xml:space="preserve">         </w:t>
      </w:r>
      <w:r w:rsidR="00F86E9B" w:rsidRPr="00F86E9B">
        <w:rPr>
          <w:sz w:val="16"/>
          <w:szCs w:val="20"/>
        </w:rPr>
        <w:t xml:space="preserve"> </w:t>
      </w:r>
      <w:r w:rsidRPr="00D9089B">
        <w:rPr>
          <w:sz w:val="20"/>
          <w:szCs w:val="20"/>
        </w:rPr>
        <w:t xml:space="preserve"> </w:t>
      </w:r>
      <w:r w:rsidR="00F86E9B" w:rsidRPr="00F86E9B">
        <w:rPr>
          <w:b/>
          <w:sz w:val="20"/>
          <w:szCs w:val="20"/>
        </w:rPr>
        <w:t xml:space="preserve">Data .......... / .......... /............  </w:t>
      </w:r>
      <w:r w:rsidRPr="00D9089B">
        <w:rPr>
          <w:sz w:val="20"/>
          <w:szCs w:val="20"/>
        </w:rPr>
        <w:t xml:space="preserve">    </w:t>
      </w:r>
    </w:p>
    <w:p w:rsidR="00FE60C2" w:rsidRDefault="004628F5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D9089B">
        <w:rPr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4628F5" w:rsidRDefault="004628F5" w:rsidP="00D9089B">
      <w:pPr>
        <w:spacing w:line="480" w:lineRule="auto"/>
        <w:jc w:val="left"/>
        <w:rPr>
          <w:b/>
          <w:sz w:val="18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</w:t>
      </w:r>
      <w:r w:rsidR="000C6EA7" w:rsidRPr="004628F5">
        <w:rPr>
          <w:b/>
          <w:sz w:val="18"/>
          <w:szCs w:val="20"/>
        </w:rPr>
        <w:t xml:space="preserve">                                                                            </w:t>
      </w:r>
      <w:r w:rsidRPr="004628F5">
        <w:rPr>
          <w:b/>
          <w:sz w:val="18"/>
          <w:szCs w:val="20"/>
        </w:rPr>
        <w:t xml:space="preserve">                              </w:t>
      </w:r>
    </w:p>
    <w:p w:rsidR="004628F5" w:rsidRDefault="004628F5" w:rsidP="00D31201">
      <w:pPr>
        <w:jc w:val="left"/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                                                                                                                        </w:t>
      </w:r>
      <w:r w:rsidR="00070A9E">
        <w:rPr>
          <w:b/>
          <w:noProof/>
          <w:sz w:val="18"/>
          <w:szCs w:val="20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10.05pt;margin-top:12.65pt;width:167.25pt;height:0;z-index:251658240;mso-position-horizontal-relative:text;mso-position-vertical-relative:text" o:connectortype="straight"/>
        </w:pict>
      </w:r>
      <w:r>
        <w:rPr>
          <w:b/>
          <w:sz w:val="18"/>
          <w:szCs w:val="20"/>
        </w:rPr>
        <w:t xml:space="preserve">                                                                                                                           </w:t>
      </w:r>
    </w:p>
    <w:p w:rsidR="000C6EA7" w:rsidRPr="004628F5" w:rsidRDefault="002A0D29" w:rsidP="00D31201">
      <w:pPr>
        <w:jc w:val="left"/>
        <w:rPr>
          <w:sz w:val="18"/>
          <w:szCs w:val="20"/>
        </w:rPr>
      </w:pP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  <w:t xml:space="preserve">    </w:t>
      </w:r>
      <w:r w:rsidR="004628F5" w:rsidRPr="004628F5">
        <w:rPr>
          <w:b/>
          <w:sz w:val="18"/>
          <w:szCs w:val="20"/>
        </w:rPr>
        <w:t xml:space="preserve">Coordenador(a) do Colegiado de Curso </w:t>
      </w:r>
      <w:r w:rsidR="000C6EA7" w:rsidRPr="004628F5">
        <w:rPr>
          <w:b/>
          <w:sz w:val="18"/>
          <w:szCs w:val="20"/>
        </w:rPr>
        <w:t xml:space="preserve">        </w:t>
      </w:r>
    </w:p>
    <w:sectPr w:rsidR="000C6EA7" w:rsidRPr="004628F5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3B6" w:rsidRDefault="001E33B6" w:rsidP="005D5F43">
      <w:pPr>
        <w:spacing w:line="240" w:lineRule="auto"/>
      </w:pPr>
      <w:r>
        <w:separator/>
      </w:r>
    </w:p>
  </w:endnote>
  <w:endnote w:type="continuationSeparator" w:id="0">
    <w:p w:rsidR="001E33B6" w:rsidRDefault="001E33B6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6EAB3F-7B7A-4A68-9927-7248CC7C5D02}"/>
    <w:embedBold r:id="rId2" w:fontKey="{69DEB70B-FD5A-4828-AE94-397446B41888}"/>
    <w:embedBoldItalic r:id="rId3" w:fontKey="{05E056E5-F291-419C-8A00-15EC07E7B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6AE502-5985-4CA2-A08D-7729FABAAB18}"/>
    <w:embedBold r:id="rId5" w:fontKey="{1C861F2A-73EA-428E-8374-1EAC410179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DCD3C3-F6F8-4F9E-80DA-7A3242E8C4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3B6" w:rsidRDefault="001E33B6" w:rsidP="005D5F43">
      <w:pPr>
        <w:spacing w:line="240" w:lineRule="auto"/>
      </w:pPr>
      <w:r>
        <w:separator/>
      </w:r>
    </w:p>
  </w:footnote>
  <w:footnote w:type="continuationSeparator" w:id="0">
    <w:p w:rsidR="001E33B6" w:rsidRDefault="001E33B6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hideSpellingErrors/>
  <w:hideGrammaticalErrors/>
  <w:attachedTemplate r:id="rId1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323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37D67"/>
    <w:rsid w:val="0000239B"/>
    <w:rsid w:val="00016336"/>
    <w:rsid w:val="00026A9A"/>
    <w:rsid w:val="00042C02"/>
    <w:rsid w:val="00043058"/>
    <w:rsid w:val="00051067"/>
    <w:rsid w:val="000620AD"/>
    <w:rsid w:val="00070A9E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6EA7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1304B"/>
    <w:rsid w:val="00134247"/>
    <w:rsid w:val="00134F0C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1487"/>
    <w:rsid w:val="001B45DD"/>
    <w:rsid w:val="001B761C"/>
    <w:rsid w:val="001E33B6"/>
    <w:rsid w:val="001F14AA"/>
    <w:rsid w:val="00202CBD"/>
    <w:rsid w:val="002046E5"/>
    <w:rsid w:val="002055AA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A0D29"/>
    <w:rsid w:val="002C27B7"/>
    <w:rsid w:val="002C6DDE"/>
    <w:rsid w:val="002D0470"/>
    <w:rsid w:val="002D29D3"/>
    <w:rsid w:val="002D358D"/>
    <w:rsid w:val="002D5247"/>
    <w:rsid w:val="002D692D"/>
    <w:rsid w:val="002E152C"/>
    <w:rsid w:val="002E25B5"/>
    <w:rsid w:val="002E4BB0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066F"/>
    <w:rsid w:val="0039135C"/>
    <w:rsid w:val="003A0F63"/>
    <w:rsid w:val="003A37B8"/>
    <w:rsid w:val="003A7E65"/>
    <w:rsid w:val="003B71AA"/>
    <w:rsid w:val="003C2A60"/>
    <w:rsid w:val="003C2C39"/>
    <w:rsid w:val="003D0DA6"/>
    <w:rsid w:val="003D406D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28F5"/>
    <w:rsid w:val="00473758"/>
    <w:rsid w:val="00475B58"/>
    <w:rsid w:val="00476F3F"/>
    <w:rsid w:val="004818BA"/>
    <w:rsid w:val="00490145"/>
    <w:rsid w:val="0049061F"/>
    <w:rsid w:val="00492169"/>
    <w:rsid w:val="00497413"/>
    <w:rsid w:val="004A1EF1"/>
    <w:rsid w:val="004A2B68"/>
    <w:rsid w:val="004A5332"/>
    <w:rsid w:val="004A589B"/>
    <w:rsid w:val="004B0CB6"/>
    <w:rsid w:val="004B3EE5"/>
    <w:rsid w:val="004B4A2B"/>
    <w:rsid w:val="004C33DC"/>
    <w:rsid w:val="004D17D6"/>
    <w:rsid w:val="004D1FEA"/>
    <w:rsid w:val="004D5ADB"/>
    <w:rsid w:val="004E54BA"/>
    <w:rsid w:val="004E73E6"/>
    <w:rsid w:val="004F7C84"/>
    <w:rsid w:val="00501B7F"/>
    <w:rsid w:val="005021C5"/>
    <w:rsid w:val="0050270C"/>
    <w:rsid w:val="00515FF5"/>
    <w:rsid w:val="005325C4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3AC3"/>
    <w:rsid w:val="00566226"/>
    <w:rsid w:val="00574A71"/>
    <w:rsid w:val="00582586"/>
    <w:rsid w:val="0058618B"/>
    <w:rsid w:val="0058625C"/>
    <w:rsid w:val="0059397E"/>
    <w:rsid w:val="00597978"/>
    <w:rsid w:val="005A09FD"/>
    <w:rsid w:val="005A7605"/>
    <w:rsid w:val="005B239F"/>
    <w:rsid w:val="005B4011"/>
    <w:rsid w:val="005B5DDF"/>
    <w:rsid w:val="005C53EC"/>
    <w:rsid w:val="005C5E1F"/>
    <w:rsid w:val="005D39AF"/>
    <w:rsid w:val="005D5F43"/>
    <w:rsid w:val="005E3C3C"/>
    <w:rsid w:val="005F694C"/>
    <w:rsid w:val="006103C5"/>
    <w:rsid w:val="0061367E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041A"/>
    <w:rsid w:val="006B23DC"/>
    <w:rsid w:val="006C193A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2517"/>
    <w:rsid w:val="00716165"/>
    <w:rsid w:val="00716CFD"/>
    <w:rsid w:val="0072218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949D8"/>
    <w:rsid w:val="007B46B4"/>
    <w:rsid w:val="007C1283"/>
    <w:rsid w:val="007C33CE"/>
    <w:rsid w:val="007C68D8"/>
    <w:rsid w:val="007D0A48"/>
    <w:rsid w:val="007D4F17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73F69"/>
    <w:rsid w:val="00A80A85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1E1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466D"/>
    <w:rsid w:val="00BA79AD"/>
    <w:rsid w:val="00BB1735"/>
    <w:rsid w:val="00BD2D5F"/>
    <w:rsid w:val="00BE0328"/>
    <w:rsid w:val="00BE0A9D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4EDF"/>
    <w:rsid w:val="00D1774E"/>
    <w:rsid w:val="00D210E7"/>
    <w:rsid w:val="00D22AE2"/>
    <w:rsid w:val="00D248A7"/>
    <w:rsid w:val="00D26EC6"/>
    <w:rsid w:val="00D26F91"/>
    <w:rsid w:val="00D30760"/>
    <w:rsid w:val="00D31201"/>
    <w:rsid w:val="00D3198D"/>
    <w:rsid w:val="00D37D67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9089B"/>
    <w:rsid w:val="00DA1ADF"/>
    <w:rsid w:val="00DA2A28"/>
    <w:rsid w:val="00DA46DD"/>
    <w:rsid w:val="00DC4D2F"/>
    <w:rsid w:val="00DD4F26"/>
    <w:rsid w:val="00DD5C0F"/>
    <w:rsid w:val="00DE067B"/>
    <w:rsid w:val="00DE2A75"/>
    <w:rsid w:val="00DE5888"/>
    <w:rsid w:val="00E001A2"/>
    <w:rsid w:val="00E075DD"/>
    <w:rsid w:val="00E1027B"/>
    <w:rsid w:val="00E10340"/>
    <w:rsid w:val="00E12DDA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1C81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86E9B"/>
    <w:rsid w:val="00F90CDB"/>
    <w:rsid w:val="00F92C2B"/>
    <w:rsid w:val="00F957D7"/>
    <w:rsid w:val="00FA6BFA"/>
    <w:rsid w:val="00FB3D7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4">
      <o:colormenu v:ext="edit" fill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  <w:spacing w:line="360" w:lineRule="auto"/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="Cambria" w:eastAsia="Times New Roman" w:hAnsi="Cambria" w:cs="Times New Roman"/>
      <w:b/>
      <w:bCs/>
      <w:color w:val="4F81BD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="Calibri" w:hAnsi="Calibr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AYKOL\Backup\6%20NAINF\02%20-%20PROCESSOS\03%20-%20QUEBRA%20DE%20PR&#201;-REQUISITO_colegiado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788EB-21F4-4F73-8911-63F6E6EC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03 - QUEBRA DE PRÉ-REQUISITO_colegiados</Template>
  <TotalTime>0</TotalTime>
  <Pages>1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atendimento 1</dc:creator>
  <cp:lastModifiedBy>Josi</cp:lastModifiedBy>
  <cp:revision>2</cp:revision>
  <cp:lastPrinted>2016-08-04T16:42:00Z</cp:lastPrinted>
  <dcterms:created xsi:type="dcterms:W3CDTF">2017-08-25T14:28:00Z</dcterms:created>
  <dcterms:modified xsi:type="dcterms:W3CDTF">2017-08-25T14:28:00Z</dcterms:modified>
</cp:coreProperties>
</file>