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41" w:rsidRDefault="00087F82" w:rsidP="00087F82">
      <w:pPr>
        <w:ind w:firstLine="142"/>
      </w:pPr>
      <w:r w:rsidRPr="00087F82">
        <w:drawing>
          <wp:inline distT="0" distB="0" distL="0" distR="0">
            <wp:extent cx="6219066" cy="9794372"/>
            <wp:effectExtent l="19050" t="0" r="0" b="0"/>
            <wp:docPr id="7" name="Imagem 2" descr="C:\Users\Admin\Pictures\Minhas digitalizações\2014-02 (fev)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inhas digitalizações\2014-02 (fev)\digitalizar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75" cy="979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F82">
        <w:lastRenderedPageBreak/>
        <w:drawing>
          <wp:inline distT="0" distB="0" distL="0" distR="0">
            <wp:extent cx="6449068" cy="9817178"/>
            <wp:effectExtent l="19050" t="0" r="8882" b="0"/>
            <wp:docPr id="9" name="Imagem 3" descr="C:\Users\Admin\Pictures\Minhas digitalizações\2014-02 (fev)\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inhas digitalizações\2014-02 (fev)\digitalizar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468" cy="982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F82">
        <w:lastRenderedPageBreak/>
        <w:drawing>
          <wp:inline distT="0" distB="0" distL="0" distR="0">
            <wp:extent cx="6398580" cy="9766690"/>
            <wp:effectExtent l="19050" t="0" r="2220" b="0"/>
            <wp:docPr id="10" name="Imagem 4" descr="C:\Users\Admin\Pictures\Minhas digitalizações\2014-02 (fev)\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inhas digitalizações\2014-02 (fev)\digitalizar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72" cy="977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76140" cy="9495298"/>
            <wp:effectExtent l="19050" t="0" r="5610" b="0"/>
            <wp:docPr id="5" name="Imagem 5" descr="C:\Users\Admin\Pictures\Minhas digitalizações\2014-02 (fev)\digitaliz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inhas digitalizações\2014-02 (fev)\digitalizar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094" t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38" cy="950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F82">
        <w:lastRenderedPageBreak/>
        <w:drawing>
          <wp:inline distT="0" distB="0" distL="0" distR="0">
            <wp:extent cx="6551482" cy="5895917"/>
            <wp:effectExtent l="19050" t="0" r="1718" b="0"/>
            <wp:docPr id="8" name="Imagem 6" descr="C:\Users\Admin\Pictures\Minhas digitalizações\2014-02 (fev)\digitaliz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Minhas digitalizações\2014-02 (fev)\digitalizar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7" cy="589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F41" w:rsidSect="0042690B">
      <w:pgSz w:w="11906" w:h="16838"/>
      <w:pgMar w:top="567" w:right="99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attachedTemplate r:id="rId1"/>
  <w:defaultTabStop w:val="708"/>
  <w:hyphenationZone w:val="425"/>
  <w:characterSpacingControl w:val="doNotCompress"/>
  <w:compat/>
  <w:rsids>
    <w:rsidRoot w:val="00087F82"/>
    <w:rsid w:val="00087F82"/>
    <w:rsid w:val="0042690B"/>
    <w:rsid w:val="00812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F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7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7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1F28B3BC-BDC3-469B-9E5C-DC9AA1218E24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6</TotalTime>
  <Pages>5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</dc:creator>
  <cp:lastModifiedBy>Fábio</cp:lastModifiedBy>
  <cp:revision>2</cp:revision>
  <dcterms:created xsi:type="dcterms:W3CDTF">2014-02-21T12:48:00Z</dcterms:created>
  <dcterms:modified xsi:type="dcterms:W3CDTF">2014-02-21T12:54:00Z</dcterms:modified>
</cp:coreProperties>
</file>