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426"/>
        <w:gridCol w:w="2693"/>
        <w:gridCol w:w="3118"/>
        <w:gridCol w:w="3401"/>
      </w:tblGrid>
      <w:tr w:rsidR="00DC4D2F" w:rsidRPr="00736F57" w:rsidTr="00415F77">
        <w:trPr>
          <w:trHeight w:val="964"/>
          <w:jc w:val="center"/>
        </w:trPr>
        <w:tc>
          <w:tcPr>
            <w:tcW w:w="9638" w:type="dxa"/>
            <w:gridSpan w:val="4"/>
            <w:tcBorders>
              <w:bottom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36F57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40000" cy="540000"/>
                  <wp:effectExtent l="19050" t="0" r="0" b="0"/>
                  <wp:docPr id="2" name="Imagem 0" descr="UF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FPE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4"/>
            <w:tcBorders>
              <w:top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4"/>
          </w:tcPr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MINISTÉRIO DA EDUCAÇÃO</w:t>
            </w:r>
          </w:p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UNIVERSIDADE FEDERAL DE PELOTAS</w:t>
            </w:r>
          </w:p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PRÓ-REITORIA DE GRADUAÇÃO</w:t>
            </w:r>
          </w:p>
          <w:p w:rsidR="00DC4D2F" w:rsidRPr="00736F57" w:rsidRDefault="00A9733E" w:rsidP="00633C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Colegiado de Curso de </w:t>
            </w:r>
            <w:r w:rsidR="00633CF1">
              <w:rPr>
                <w:b/>
                <w:sz w:val="20"/>
                <w:szCs w:val="20"/>
              </w:rPr>
              <w:t>_______________</w:t>
            </w:r>
          </w:p>
        </w:tc>
      </w:tr>
      <w:tr w:rsidR="00C10670" w:rsidRPr="00E3672A" w:rsidTr="001B50B4">
        <w:trPr>
          <w:trHeight w:val="454"/>
          <w:jc w:val="center"/>
        </w:trPr>
        <w:tc>
          <w:tcPr>
            <w:tcW w:w="9638" w:type="dxa"/>
            <w:gridSpan w:val="4"/>
            <w:vAlign w:val="center"/>
          </w:tcPr>
          <w:p w:rsidR="00C10670" w:rsidRPr="00E3672A" w:rsidRDefault="007E3EAE" w:rsidP="00A973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REQUERIMENTO PARA </w:t>
            </w:r>
            <w:r w:rsidR="00A9733E">
              <w:rPr>
                <w:sz w:val="20"/>
                <w:szCs w:val="20"/>
              </w:rPr>
              <w:t>CORREÇÃO DE MATRÍCULA</w:t>
            </w: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3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Nome: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Matrícula: </w:t>
            </w:r>
            <w:proofErr w:type="gramStart"/>
            <w:r>
              <w:rPr>
                <w:sz w:val="20"/>
                <w:szCs w:val="20"/>
              </w:rPr>
              <w:t>.......................................</w:t>
            </w:r>
            <w:proofErr w:type="gramEnd"/>
          </w:p>
        </w:tc>
      </w:tr>
      <w:tr w:rsidR="00A9733E" w:rsidRPr="00E3672A" w:rsidTr="001B50B4">
        <w:trPr>
          <w:trHeight w:val="454"/>
          <w:jc w:val="center"/>
        </w:trPr>
        <w:tc>
          <w:tcPr>
            <w:tcW w:w="6237" w:type="dxa"/>
            <w:gridSpan w:val="3"/>
            <w:vAlign w:val="center"/>
          </w:tcPr>
          <w:p w:rsidR="00A9733E" w:rsidRPr="00E3672A" w:rsidRDefault="00A9733E" w:rsidP="004F53D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Email: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A9733E" w:rsidRPr="00E3672A" w:rsidRDefault="00A9733E" w:rsidP="004F53D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Telefone: </w:t>
            </w:r>
            <w:proofErr w:type="gramStart"/>
            <w:r>
              <w:rPr>
                <w:sz w:val="20"/>
                <w:szCs w:val="20"/>
              </w:rPr>
              <w:t>........................................</w:t>
            </w:r>
            <w:proofErr w:type="gramEnd"/>
          </w:p>
        </w:tc>
      </w:tr>
      <w:tr w:rsidR="00A9733E" w:rsidRPr="00736F57" w:rsidTr="007E3EAE">
        <w:trPr>
          <w:trHeight w:val="283"/>
          <w:jc w:val="center"/>
        </w:trPr>
        <w:tc>
          <w:tcPr>
            <w:tcW w:w="9638" w:type="dxa"/>
            <w:gridSpan w:val="4"/>
            <w:tcBorders>
              <w:bottom w:val="single" w:sz="4" w:space="0" w:color="auto"/>
            </w:tcBorders>
            <w:vAlign w:val="center"/>
          </w:tcPr>
          <w:p w:rsidR="00A9733E" w:rsidRPr="00736F57" w:rsidRDefault="00A9733E" w:rsidP="00A9733E">
            <w:pPr>
              <w:jc w:val="left"/>
              <w:rPr>
                <w:b/>
                <w:sz w:val="20"/>
                <w:szCs w:val="20"/>
              </w:rPr>
            </w:pPr>
            <w:r w:rsidRPr="00A9733E">
              <w:rPr>
                <w:b/>
                <w:sz w:val="20"/>
                <w:szCs w:val="20"/>
              </w:rPr>
              <w:t>Disciplinas a serem excluídas</w:t>
            </w:r>
          </w:p>
        </w:tc>
      </w:tr>
      <w:tr w:rsidR="00A9733E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A9733E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A9733E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3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A9733E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FE60C2" w:rsidRDefault="00FE60C2" w:rsidP="00FE60C2">
      <w:pPr>
        <w:jc w:val="left"/>
        <w:rPr>
          <w:sz w:val="20"/>
          <w:szCs w:val="20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426"/>
        <w:gridCol w:w="2693"/>
        <w:gridCol w:w="6519"/>
      </w:tblGrid>
      <w:tr w:rsidR="00A9733E" w:rsidRPr="00736F57" w:rsidTr="004F53DD">
        <w:trPr>
          <w:trHeight w:val="283"/>
          <w:jc w:val="center"/>
        </w:trPr>
        <w:tc>
          <w:tcPr>
            <w:tcW w:w="9638" w:type="dxa"/>
            <w:gridSpan w:val="3"/>
            <w:tcBorders>
              <w:bottom w:val="single" w:sz="4" w:space="0" w:color="auto"/>
            </w:tcBorders>
            <w:vAlign w:val="center"/>
          </w:tcPr>
          <w:p w:rsidR="00A9733E" w:rsidRPr="00736F57" w:rsidRDefault="00A9733E" w:rsidP="00A9733E">
            <w:pPr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Disciplinas a serem incluídas</w:t>
            </w: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3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A9733E" w:rsidRDefault="00A9733E" w:rsidP="00A9733E">
      <w:pPr>
        <w:jc w:val="left"/>
        <w:rPr>
          <w:sz w:val="20"/>
          <w:szCs w:val="20"/>
        </w:rPr>
      </w:pPr>
    </w:p>
    <w:p w:rsidR="00A9733E" w:rsidRDefault="00DF0BE5" w:rsidP="00DF0BE5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Pelotas, ______ de _______________ de 20____. </w:t>
      </w:r>
    </w:p>
    <w:p w:rsidR="00DF0BE5" w:rsidRDefault="00DF0BE5" w:rsidP="00DF0BE5">
      <w:pPr>
        <w:jc w:val="right"/>
        <w:rPr>
          <w:sz w:val="20"/>
          <w:szCs w:val="20"/>
        </w:rPr>
      </w:pPr>
    </w:p>
    <w:p w:rsidR="00DF0BE5" w:rsidRDefault="00DF0BE5" w:rsidP="00DF0BE5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</w:t>
      </w:r>
    </w:p>
    <w:p w:rsidR="00DF0BE5" w:rsidRDefault="00DF0BE5" w:rsidP="00DF0BE5">
      <w:pPr>
        <w:jc w:val="center"/>
        <w:rPr>
          <w:sz w:val="20"/>
          <w:szCs w:val="20"/>
        </w:rPr>
      </w:pPr>
      <w:r>
        <w:rPr>
          <w:sz w:val="20"/>
          <w:szCs w:val="20"/>
        </w:rPr>
        <w:t>Assinatura do Aluno</w:t>
      </w:r>
    </w:p>
    <w:sectPr w:rsidR="00DF0BE5" w:rsidSect="00A9733E">
      <w:headerReference w:type="default" r:id="rId9"/>
      <w:footerReference w:type="default" r:id="rId10"/>
      <w:pgSz w:w="11906" w:h="16838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1F02" w:rsidRDefault="00B71F02" w:rsidP="005D5F43">
      <w:pPr>
        <w:spacing w:line="240" w:lineRule="auto"/>
      </w:pPr>
      <w:r>
        <w:separator/>
      </w:r>
    </w:p>
  </w:endnote>
  <w:endnote w:type="continuationSeparator" w:id="0">
    <w:p w:rsidR="00B71F02" w:rsidRDefault="00B71F02" w:rsidP="005D5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93E7830-EBDF-4C17-AFBD-B5AB8FD52623}"/>
    <w:embedBold r:id="rId2" w:fontKey="{3BF054BE-49A1-4D56-AEB7-98B613BBD3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0E755F6-2D37-47A2-A8EA-952B2C2150F3}"/>
    <w:embedBold r:id="rId4" w:fontKey="{EB53C82E-AF8F-4A8F-9A58-4393414991B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D464AEB-8173-43EC-AFBE-CFE81DC0ED7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Pr="003B71AA" w:rsidRDefault="00C86942" w:rsidP="00821ACA">
    <w:pPr>
      <w:pStyle w:val="Cabealho"/>
      <w:jc w:val="cen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1F02" w:rsidRDefault="00B71F02" w:rsidP="005D5F43">
      <w:pPr>
        <w:spacing w:line="240" w:lineRule="auto"/>
      </w:pPr>
      <w:r>
        <w:separator/>
      </w:r>
    </w:p>
  </w:footnote>
  <w:footnote w:type="continuationSeparator" w:id="0">
    <w:p w:rsidR="00B71F02" w:rsidRDefault="00B71F02" w:rsidP="005D5F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Default="00C86942">
    <w:pPr>
      <w:pStyle w:val="Cabealho"/>
      <w:jc w:val="right"/>
    </w:pPr>
  </w:p>
  <w:p w:rsidR="00C86942" w:rsidRPr="00247F54" w:rsidRDefault="00C86942" w:rsidP="00247F54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2191"/>
    <w:multiLevelType w:val="multilevel"/>
    <w:tmpl w:val="085AD8DE"/>
    <w:styleLink w:val="05-LISTADETTULOS"/>
    <w:lvl w:ilvl="0">
      <w:start w:val="1"/>
      <w:numFmt w:val="none"/>
      <w:pStyle w:val="01-TTULONVEL1"/>
      <w:suff w:val="nothing"/>
      <w:lvlText w:val="%1"/>
      <w:lvlJc w:val="left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02-TTULONVEL2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03-TTULONVEL3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04-TTULONVEL4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05-TTULONVEL5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">
    <w:nsid w:val="0F9E4BA3"/>
    <w:multiLevelType w:val="multilevel"/>
    <w:tmpl w:val="44AE4026"/>
    <w:styleLink w:val="02-LISTAORDENADAALFABTICA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133D48EE"/>
    <w:multiLevelType w:val="multilevel"/>
    <w:tmpl w:val="A4C80E94"/>
    <w:styleLink w:val="03-LISTANOORDENAD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>
    <w:nsid w:val="1C0F1623"/>
    <w:multiLevelType w:val="multilevel"/>
    <w:tmpl w:val="90B6347E"/>
    <w:styleLink w:val="04-LISTADENVEISMIST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/>
        <w:i w:val="0"/>
        <w:color w:val="auto"/>
        <w:sz w:val="24"/>
      </w:rPr>
    </w:lvl>
    <w:lvl w:ilvl="3">
      <w:start w:val="1"/>
      <w:numFmt w:val="bullet"/>
      <w:lvlText w:val="→"/>
      <w:lvlJc w:val="left"/>
      <w:pPr>
        <w:tabs>
          <w:tab w:val="num" w:pos="3402"/>
        </w:tabs>
        <w:ind w:left="3402" w:hanging="850"/>
      </w:pPr>
      <w:rPr>
        <w:rFonts w:ascii="Calibri" w:hAnsi="Calibri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>
    <w:nsid w:val="1DE16E6E"/>
    <w:multiLevelType w:val="multilevel"/>
    <w:tmpl w:val="90B6347E"/>
    <w:numStyleLink w:val="04-LISTADENVEISMISTA"/>
  </w:abstractNum>
  <w:abstractNum w:abstractNumId="5">
    <w:nsid w:val="1FFC50EA"/>
    <w:multiLevelType w:val="multilevel"/>
    <w:tmpl w:val="DAC8BAC0"/>
    <w:numStyleLink w:val="01-LISTAORDENADANUMRICA"/>
  </w:abstractNum>
  <w:abstractNum w:abstractNumId="6">
    <w:nsid w:val="27D00CD9"/>
    <w:multiLevelType w:val="multilevel"/>
    <w:tmpl w:val="90B6347E"/>
    <w:numStyleLink w:val="04-LISTADENVEISMISTA"/>
  </w:abstractNum>
  <w:abstractNum w:abstractNumId="7">
    <w:nsid w:val="2A7A504B"/>
    <w:multiLevelType w:val="multilevel"/>
    <w:tmpl w:val="DAC8BAC0"/>
    <w:styleLink w:val="01-LISTAORDENADANUMRIC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>
    <w:nsid w:val="32604D7C"/>
    <w:multiLevelType w:val="multilevel"/>
    <w:tmpl w:val="A4C80E94"/>
    <w:numStyleLink w:val="03-LISTANOORDENADA"/>
  </w:abstractNum>
  <w:abstractNum w:abstractNumId="9">
    <w:nsid w:val="4F290C2A"/>
    <w:multiLevelType w:val="multilevel"/>
    <w:tmpl w:val="90B6347E"/>
    <w:numStyleLink w:val="04-LISTADENVEISMISTA"/>
  </w:abstractNum>
  <w:abstractNum w:abstractNumId="10">
    <w:nsid w:val="560F4360"/>
    <w:multiLevelType w:val="multilevel"/>
    <w:tmpl w:val="90B6347E"/>
    <w:numStyleLink w:val="04-LISTADENVEISMISTA"/>
  </w:abstractNum>
  <w:abstractNum w:abstractNumId="11">
    <w:nsid w:val="59E567DA"/>
    <w:multiLevelType w:val="multilevel"/>
    <w:tmpl w:val="90B6347E"/>
    <w:numStyleLink w:val="04-LISTADENVEISMISTA"/>
  </w:abstractNum>
  <w:abstractNum w:abstractNumId="12">
    <w:nsid w:val="68456340"/>
    <w:multiLevelType w:val="multilevel"/>
    <w:tmpl w:val="085AD8DE"/>
    <w:numStyleLink w:val="05-LISTADETTULOS"/>
  </w:abstractNum>
  <w:abstractNum w:abstractNumId="13">
    <w:nsid w:val="6B0C043F"/>
    <w:multiLevelType w:val="multilevel"/>
    <w:tmpl w:val="90B6347E"/>
    <w:numStyleLink w:val="04-LISTADENVEISMISTA"/>
  </w:abstractNum>
  <w:abstractNum w:abstractNumId="14">
    <w:nsid w:val="77C76C08"/>
    <w:multiLevelType w:val="multilevel"/>
    <w:tmpl w:val="DAC8BAC0"/>
    <w:numStyleLink w:val="01-LISTAORDENADANUMRICA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proofState w:spelling="clean" w:grammar="clean"/>
  <w:attachedTemplate r:id="rId1"/>
  <w:defaultTabStop w:val="851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21186"/>
  </w:hdrShapeDefaults>
  <w:footnotePr>
    <w:footnote w:id="-1"/>
    <w:footnote w:id="0"/>
  </w:footnotePr>
  <w:endnotePr>
    <w:endnote w:id="-1"/>
    <w:endnote w:id="0"/>
  </w:endnotePr>
  <w:compat/>
  <w:rsids>
    <w:rsidRoot w:val="00BA1A8C"/>
    <w:rsid w:val="00016336"/>
    <w:rsid w:val="00042C02"/>
    <w:rsid w:val="00051067"/>
    <w:rsid w:val="000620AD"/>
    <w:rsid w:val="0007271A"/>
    <w:rsid w:val="00073498"/>
    <w:rsid w:val="00073F81"/>
    <w:rsid w:val="00077CCC"/>
    <w:rsid w:val="00080BCA"/>
    <w:rsid w:val="00082B2C"/>
    <w:rsid w:val="000830DC"/>
    <w:rsid w:val="000851FB"/>
    <w:rsid w:val="000852BC"/>
    <w:rsid w:val="00092A74"/>
    <w:rsid w:val="000A6334"/>
    <w:rsid w:val="000B0667"/>
    <w:rsid w:val="000B0F00"/>
    <w:rsid w:val="000B4252"/>
    <w:rsid w:val="000B772A"/>
    <w:rsid w:val="000C7837"/>
    <w:rsid w:val="000D07E6"/>
    <w:rsid w:val="000D2518"/>
    <w:rsid w:val="000D76D1"/>
    <w:rsid w:val="000E0819"/>
    <w:rsid w:val="000E5240"/>
    <w:rsid w:val="000F3CCD"/>
    <w:rsid w:val="0010397C"/>
    <w:rsid w:val="00105003"/>
    <w:rsid w:val="0010625C"/>
    <w:rsid w:val="0011304B"/>
    <w:rsid w:val="00116FF8"/>
    <w:rsid w:val="00134247"/>
    <w:rsid w:val="00165845"/>
    <w:rsid w:val="00170C0C"/>
    <w:rsid w:val="00172F15"/>
    <w:rsid w:val="0018405C"/>
    <w:rsid w:val="0019019F"/>
    <w:rsid w:val="00191CDA"/>
    <w:rsid w:val="00193954"/>
    <w:rsid w:val="00194EE3"/>
    <w:rsid w:val="001958EE"/>
    <w:rsid w:val="001A123D"/>
    <w:rsid w:val="001A1B78"/>
    <w:rsid w:val="001B01EE"/>
    <w:rsid w:val="001B1487"/>
    <w:rsid w:val="001B45DD"/>
    <w:rsid w:val="001B50B4"/>
    <w:rsid w:val="001B761C"/>
    <w:rsid w:val="001F14AA"/>
    <w:rsid w:val="00202CBD"/>
    <w:rsid w:val="002046E5"/>
    <w:rsid w:val="002055AA"/>
    <w:rsid w:val="002059F1"/>
    <w:rsid w:val="00205AED"/>
    <w:rsid w:val="0020642F"/>
    <w:rsid w:val="00210D03"/>
    <w:rsid w:val="00232201"/>
    <w:rsid w:val="00247F54"/>
    <w:rsid w:val="00254B5B"/>
    <w:rsid w:val="002561D7"/>
    <w:rsid w:val="002676FA"/>
    <w:rsid w:val="00267854"/>
    <w:rsid w:val="00271D17"/>
    <w:rsid w:val="00282D88"/>
    <w:rsid w:val="002C27AD"/>
    <w:rsid w:val="002C27B7"/>
    <w:rsid w:val="002C6DDE"/>
    <w:rsid w:val="002D0470"/>
    <w:rsid w:val="002D358D"/>
    <w:rsid w:val="002D5247"/>
    <w:rsid w:val="002D5A1E"/>
    <w:rsid w:val="002D692D"/>
    <w:rsid w:val="002E25B5"/>
    <w:rsid w:val="002E4C43"/>
    <w:rsid w:val="002F09A1"/>
    <w:rsid w:val="002F0CA8"/>
    <w:rsid w:val="002F421F"/>
    <w:rsid w:val="002F68A7"/>
    <w:rsid w:val="00302EF4"/>
    <w:rsid w:val="00303245"/>
    <w:rsid w:val="00304BEB"/>
    <w:rsid w:val="00304DC5"/>
    <w:rsid w:val="00326CCC"/>
    <w:rsid w:val="00331936"/>
    <w:rsid w:val="00331F4A"/>
    <w:rsid w:val="00333ACC"/>
    <w:rsid w:val="00334665"/>
    <w:rsid w:val="00337EE8"/>
    <w:rsid w:val="00356AEC"/>
    <w:rsid w:val="00361B2D"/>
    <w:rsid w:val="00364D06"/>
    <w:rsid w:val="00366CB0"/>
    <w:rsid w:val="003710A4"/>
    <w:rsid w:val="00372B0F"/>
    <w:rsid w:val="0037610C"/>
    <w:rsid w:val="003829FE"/>
    <w:rsid w:val="0039135C"/>
    <w:rsid w:val="003A37B8"/>
    <w:rsid w:val="003A7E65"/>
    <w:rsid w:val="003B71AA"/>
    <w:rsid w:val="003C00C9"/>
    <w:rsid w:val="003C2A60"/>
    <w:rsid w:val="003C2C39"/>
    <w:rsid w:val="003D0DA6"/>
    <w:rsid w:val="003D406D"/>
    <w:rsid w:val="003D42BE"/>
    <w:rsid w:val="003D7847"/>
    <w:rsid w:val="003E3127"/>
    <w:rsid w:val="003E6016"/>
    <w:rsid w:val="003F15DB"/>
    <w:rsid w:val="003F2280"/>
    <w:rsid w:val="003F6399"/>
    <w:rsid w:val="003F6820"/>
    <w:rsid w:val="00403273"/>
    <w:rsid w:val="0040537F"/>
    <w:rsid w:val="00415F77"/>
    <w:rsid w:val="00423310"/>
    <w:rsid w:val="004267E1"/>
    <w:rsid w:val="00427478"/>
    <w:rsid w:val="00435137"/>
    <w:rsid w:val="004370B4"/>
    <w:rsid w:val="00441216"/>
    <w:rsid w:val="004420B2"/>
    <w:rsid w:val="004438D5"/>
    <w:rsid w:val="00444B6D"/>
    <w:rsid w:val="0044652B"/>
    <w:rsid w:val="00451DBF"/>
    <w:rsid w:val="004611AF"/>
    <w:rsid w:val="00463A5A"/>
    <w:rsid w:val="00473758"/>
    <w:rsid w:val="00475B58"/>
    <w:rsid w:val="00476F3F"/>
    <w:rsid w:val="004818BA"/>
    <w:rsid w:val="00490145"/>
    <w:rsid w:val="0049061F"/>
    <w:rsid w:val="00492169"/>
    <w:rsid w:val="00497413"/>
    <w:rsid w:val="004A2B68"/>
    <w:rsid w:val="004A5332"/>
    <w:rsid w:val="004B0CB6"/>
    <w:rsid w:val="004B3EE5"/>
    <w:rsid w:val="004B4A2B"/>
    <w:rsid w:val="004C33DC"/>
    <w:rsid w:val="004D17D6"/>
    <w:rsid w:val="004D1FEA"/>
    <w:rsid w:val="004D5ADB"/>
    <w:rsid w:val="004E73E6"/>
    <w:rsid w:val="004F7C84"/>
    <w:rsid w:val="00501B7F"/>
    <w:rsid w:val="005021C5"/>
    <w:rsid w:val="0050270C"/>
    <w:rsid w:val="00515FF5"/>
    <w:rsid w:val="00525228"/>
    <w:rsid w:val="00533431"/>
    <w:rsid w:val="00533450"/>
    <w:rsid w:val="005370D4"/>
    <w:rsid w:val="00537DAA"/>
    <w:rsid w:val="0054156E"/>
    <w:rsid w:val="005422DD"/>
    <w:rsid w:val="005436F8"/>
    <w:rsid w:val="0055399C"/>
    <w:rsid w:val="00555550"/>
    <w:rsid w:val="00566226"/>
    <w:rsid w:val="00574A71"/>
    <w:rsid w:val="00582586"/>
    <w:rsid w:val="0058618B"/>
    <w:rsid w:val="0058625C"/>
    <w:rsid w:val="005902C4"/>
    <w:rsid w:val="0059397E"/>
    <w:rsid w:val="00597978"/>
    <w:rsid w:val="005A09FD"/>
    <w:rsid w:val="005A7605"/>
    <w:rsid w:val="005B239F"/>
    <w:rsid w:val="005B4011"/>
    <w:rsid w:val="005B5DDF"/>
    <w:rsid w:val="005C5E1F"/>
    <w:rsid w:val="005D5F43"/>
    <w:rsid w:val="005E3C3C"/>
    <w:rsid w:val="005F694C"/>
    <w:rsid w:val="006103C5"/>
    <w:rsid w:val="0061367E"/>
    <w:rsid w:val="0061448F"/>
    <w:rsid w:val="0061469B"/>
    <w:rsid w:val="00616951"/>
    <w:rsid w:val="00617DD4"/>
    <w:rsid w:val="00624B61"/>
    <w:rsid w:val="006254C4"/>
    <w:rsid w:val="00633CF1"/>
    <w:rsid w:val="00641E5C"/>
    <w:rsid w:val="00645829"/>
    <w:rsid w:val="00646C60"/>
    <w:rsid w:val="00655C4F"/>
    <w:rsid w:val="00661EC0"/>
    <w:rsid w:val="00663942"/>
    <w:rsid w:val="006651D9"/>
    <w:rsid w:val="00665A30"/>
    <w:rsid w:val="00672520"/>
    <w:rsid w:val="00674175"/>
    <w:rsid w:val="0067708A"/>
    <w:rsid w:val="006861E5"/>
    <w:rsid w:val="006A730D"/>
    <w:rsid w:val="006B23DC"/>
    <w:rsid w:val="006C1908"/>
    <w:rsid w:val="006C3663"/>
    <w:rsid w:val="006C495B"/>
    <w:rsid w:val="006D1821"/>
    <w:rsid w:val="006D79C9"/>
    <w:rsid w:val="006E0E12"/>
    <w:rsid w:val="006E73CD"/>
    <w:rsid w:val="006E7CB7"/>
    <w:rsid w:val="006F3283"/>
    <w:rsid w:val="006F499D"/>
    <w:rsid w:val="00716165"/>
    <w:rsid w:val="00716CFD"/>
    <w:rsid w:val="007305FF"/>
    <w:rsid w:val="00735D57"/>
    <w:rsid w:val="00736F57"/>
    <w:rsid w:val="0074499C"/>
    <w:rsid w:val="00744ECF"/>
    <w:rsid w:val="0074511B"/>
    <w:rsid w:val="00754E0E"/>
    <w:rsid w:val="00761414"/>
    <w:rsid w:val="0077723E"/>
    <w:rsid w:val="00783D16"/>
    <w:rsid w:val="00786DB4"/>
    <w:rsid w:val="007B46B4"/>
    <w:rsid w:val="007B640C"/>
    <w:rsid w:val="007C1283"/>
    <w:rsid w:val="007C33CE"/>
    <w:rsid w:val="007C37E6"/>
    <w:rsid w:val="007C68D8"/>
    <w:rsid w:val="007D0A48"/>
    <w:rsid w:val="007D4F17"/>
    <w:rsid w:val="007E3EAE"/>
    <w:rsid w:val="007E611F"/>
    <w:rsid w:val="007E6DDA"/>
    <w:rsid w:val="007F664B"/>
    <w:rsid w:val="00801C24"/>
    <w:rsid w:val="00803705"/>
    <w:rsid w:val="008127C5"/>
    <w:rsid w:val="008166C2"/>
    <w:rsid w:val="00817488"/>
    <w:rsid w:val="00820EA1"/>
    <w:rsid w:val="00821ACA"/>
    <w:rsid w:val="008312A4"/>
    <w:rsid w:val="00832812"/>
    <w:rsid w:val="00840670"/>
    <w:rsid w:val="00844384"/>
    <w:rsid w:val="00844887"/>
    <w:rsid w:val="00844E23"/>
    <w:rsid w:val="008569CF"/>
    <w:rsid w:val="00856C7A"/>
    <w:rsid w:val="008620BD"/>
    <w:rsid w:val="00864240"/>
    <w:rsid w:val="00867DAC"/>
    <w:rsid w:val="00880BC9"/>
    <w:rsid w:val="00884201"/>
    <w:rsid w:val="00892CF5"/>
    <w:rsid w:val="0089392D"/>
    <w:rsid w:val="00896C16"/>
    <w:rsid w:val="008A7B70"/>
    <w:rsid w:val="008B006E"/>
    <w:rsid w:val="008B123A"/>
    <w:rsid w:val="008C062B"/>
    <w:rsid w:val="008D08FA"/>
    <w:rsid w:val="008D6F90"/>
    <w:rsid w:val="008E4942"/>
    <w:rsid w:val="008E5E6D"/>
    <w:rsid w:val="0090164D"/>
    <w:rsid w:val="00902A88"/>
    <w:rsid w:val="00903DC4"/>
    <w:rsid w:val="0090458F"/>
    <w:rsid w:val="009136E0"/>
    <w:rsid w:val="0091370C"/>
    <w:rsid w:val="00915DD9"/>
    <w:rsid w:val="009212A4"/>
    <w:rsid w:val="0092223F"/>
    <w:rsid w:val="009316CD"/>
    <w:rsid w:val="00931BAA"/>
    <w:rsid w:val="00935EE2"/>
    <w:rsid w:val="009430D7"/>
    <w:rsid w:val="00950BB0"/>
    <w:rsid w:val="00955082"/>
    <w:rsid w:val="009614FD"/>
    <w:rsid w:val="00962452"/>
    <w:rsid w:val="00974BB6"/>
    <w:rsid w:val="009821A9"/>
    <w:rsid w:val="00996712"/>
    <w:rsid w:val="00997A04"/>
    <w:rsid w:val="009A02F5"/>
    <w:rsid w:val="009A086F"/>
    <w:rsid w:val="009A3654"/>
    <w:rsid w:val="009A750B"/>
    <w:rsid w:val="009B2157"/>
    <w:rsid w:val="009B7E41"/>
    <w:rsid w:val="009C0C5D"/>
    <w:rsid w:val="009C1554"/>
    <w:rsid w:val="009D527F"/>
    <w:rsid w:val="009E33D8"/>
    <w:rsid w:val="009E354F"/>
    <w:rsid w:val="009E3BD0"/>
    <w:rsid w:val="009F5B9F"/>
    <w:rsid w:val="00A0040F"/>
    <w:rsid w:val="00A0053F"/>
    <w:rsid w:val="00A076E8"/>
    <w:rsid w:val="00A122D4"/>
    <w:rsid w:val="00A12BA8"/>
    <w:rsid w:val="00A1309B"/>
    <w:rsid w:val="00A15F81"/>
    <w:rsid w:val="00A16368"/>
    <w:rsid w:val="00A17E1B"/>
    <w:rsid w:val="00A26DB3"/>
    <w:rsid w:val="00A26ECA"/>
    <w:rsid w:val="00A273F7"/>
    <w:rsid w:val="00A27DB1"/>
    <w:rsid w:val="00A313DB"/>
    <w:rsid w:val="00A477B1"/>
    <w:rsid w:val="00A477CC"/>
    <w:rsid w:val="00A47C8A"/>
    <w:rsid w:val="00A53FCE"/>
    <w:rsid w:val="00A7200B"/>
    <w:rsid w:val="00A73D3C"/>
    <w:rsid w:val="00A9191A"/>
    <w:rsid w:val="00A94387"/>
    <w:rsid w:val="00A96447"/>
    <w:rsid w:val="00A9733E"/>
    <w:rsid w:val="00AA2CC5"/>
    <w:rsid w:val="00AA6ABD"/>
    <w:rsid w:val="00AB4B8B"/>
    <w:rsid w:val="00AB5604"/>
    <w:rsid w:val="00AB7D08"/>
    <w:rsid w:val="00AD0293"/>
    <w:rsid w:val="00AE00B7"/>
    <w:rsid w:val="00AE0518"/>
    <w:rsid w:val="00AE37E0"/>
    <w:rsid w:val="00AE7EEB"/>
    <w:rsid w:val="00AF61BD"/>
    <w:rsid w:val="00B044CD"/>
    <w:rsid w:val="00B05206"/>
    <w:rsid w:val="00B078F5"/>
    <w:rsid w:val="00B11DA1"/>
    <w:rsid w:val="00B14DDA"/>
    <w:rsid w:val="00B26F2B"/>
    <w:rsid w:val="00B42A52"/>
    <w:rsid w:val="00B44358"/>
    <w:rsid w:val="00B44476"/>
    <w:rsid w:val="00B476C8"/>
    <w:rsid w:val="00B53F47"/>
    <w:rsid w:val="00B62FFE"/>
    <w:rsid w:val="00B71F02"/>
    <w:rsid w:val="00B755B0"/>
    <w:rsid w:val="00B75FCD"/>
    <w:rsid w:val="00B82499"/>
    <w:rsid w:val="00B83990"/>
    <w:rsid w:val="00B868D1"/>
    <w:rsid w:val="00B92699"/>
    <w:rsid w:val="00BA1A8C"/>
    <w:rsid w:val="00BA466D"/>
    <w:rsid w:val="00BA79AD"/>
    <w:rsid w:val="00BB1735"/>
    <w:rsid w:val="00BD2D5F"/>
    <w:rsid w:val="00BE0328"/>
    <w:rsid w:val="00BE0A9D"/>
    <w:rsid w:val="00BE5A2E"/>
    <w:rsid w:val="00BF4B7B"/>
    <w:rsid w:val="00BF64E4"/>
    <w:rsid w:val="00C10670"/>
    <w:rsid w:val="00C1087A"/>
    <w:rsid w:val="00C204B5"/>
    <w:rsid w:val="00C24107"/>
    <w:rsid w:val="00C25A1D"/>
    <w:rsid w:val="00C37855"/>
    <w:rsid w:val="00C513A5"/>
    <w:rsid w:val="00C71756"/>
    <w:rsid w:val="00C71B6D"/>
    <w:rsid w:val="00C74888"/>
    <w:rsid w:val="00C75180"/>
    <w:rsid w:val="00C75F36"/>
    <w:rsid w:val="00C86942"/>
    <w:rsid w:val="00C910F3"/>
    <w:rsid w:val="00C92095"/>
    <w:rsid w:val="00C92A59"/>
    <w:rsid w:val="00C96E7C"/>
    <w:rsid w:val="00CB29F7"/>
    <w:rsid w:val="00CC565C"/>
    <w:rsid w:val="00CD51AB"/>
    <w:rsid w:val="00CD551A"/>
    <w:rsid w:val="00CD6D33"/>
    <w:rsid w:val="00CE37B9"/>
    <w:rsid w:val="00D1774E"/>
    <w:rsid w:val="00D22AE2"/>
    <w:rsid w:val="00D248A7"/>
    <w:rsid w:val="00D26EC6"/>
    <w:rsid w:val="00D26F91"/>
    <w:rsid w:val="00D30760"/>
    <w:rsid w:val="00D3198D"/>
    <w:rsid w:val="00D43442"/>
    <w:rsid w:val="00D50625"/>
    <w:rsid w:val="00D514EC"/>
    <w:rsid w:val="00D54972"/>
    <w:rsid w:val="00D60822"/>
    <w:rsid w:val="00D64544"/>
    <w:rsid w:val="00D73A59"/>
    <w:rsid w:val="00D774E8"/>
    <w:rsid w:val="00D80DF5"/>
    <w:rsid w:val="00D836AE"/>
    <w:rsid w:val="00DA1ADF"/>
    <w:rsid w:val="00DA2A28"/>
    <w:rsid w:val="00DA46DD"/>
    <w:rsid w:val="00DC4D2F"/>
    <w:rsid w:val="00DD0668"/>
    <w:rsid w:val="00DD4F26"/>
    <w:rsid w:val="00DD5C0F"/>
    <w:rsid w:val="00DE067B"/>
    <w:rsid w:val="00DE2A75"/>
    <w:rsid w:val="00DF0BE5"/>
    <w:rsid w:val="00E001A2"/>
    <w:rsid w:val="00E075DD"/>
    <w:rsid w:val="00E1027B"/>
    <w:rsid w:val="00E10340"/>
    <w:rsid w:val="00E166AB"/>
    <w:rsid w:val="00E214DE"/>
    <w:rsid w:val="00E32E1E"/>
    <w:rsid w:val="00E3672A"/>
    <w:rsid w:val="00E41A17"/>
    <w:rsid w:val="00E43AC4"/>
    <w:rsid w:val="00E448F3"/>
    <w:rsid w:val="00E53056"/>
    <w:rsid w:val="00E60B26"/>
    <w:rsid w:val="00E73A76"/>
    <w:rsid w:val="00E755A3"/>
    <w:rsid w:val="00E800F8"/>
    <w:rsid w:val="00E856B9"/>
    <w:rsid w:val="00E87498"/>
    <w:rsid w:val="00EA614A"/>
    <w:rsid w:val="00EA6471"/>
    <w:rsid w:val="00EB00AF"/>
    <w:rsid w:val="00EB56D8"/>
    <w:rsid w:val="00EC7F92"/>
    <w:rsid w:val="00ED4401"/>
    <w:rsid w:val="00EE0151"/>
    <w:rsid w:val="00EE0D6D"/>
    <w:rsid w:val="00EE5A6C"/>
    <w:rsid w:val="00EF09F3"/>
    <w:rsid w:val="00EF3136"/>
    <w:rsid w:val="00F00203"/>
    <w:rsid w:val="00F0673B"/>
    <w:rsid w:val="00F11B4D"/>
    <w:rsid w:val="00F12B61"/>
    <w:rsid w:val="00F1423C"/>
    <w:rsid w:val="00F21E46"/>
    <w:rsid w:val="00F34A44"/>
    <w:rsid w:val="00F37F26"/>
    <w:rsid w:val="00F5110B"/>
    <w:rsid w:val="00F6374C"/>
    <w:rsid w:val="00F65380"/>
    <w:rsid w:val="00F70C85"/>
    <w:rsid w:val="00F70D3A"/>
    <w:rsid w:val="00F7513E"/>
    <w:rsid w:val="00F82A0A"/>
    <w:rsid w:val="00F8678A"/>
    <w:rsid w:val="00F86D8C"/>
    <w:rsid w:val="00F86DEB"/>
    <w:rsid w:val="00F90CDB"/>
    <w:rsid w:val="00F92C2B"/>
    <w:rsid w:val="00F957D7"/>
    <w:rsid w:val="00FA6BFA"/>
    <w:rsid w:val="00FB3D73"/>
    <w:rsid w:val="00FB76F3"/>
    <w:rsid w:val="00FC3E69"/>
    <w:rsid w:val="00FD207D"/>
    <w:rsid w:val="00FD4A27"/>
    <w:rsid w:val="00FD7FA9"/>
    <w:rsid w:val="00FE061A"/>
    <w:rsid w:val="00FE1EFD"/>
    <w:rsid w:val="00FE5E7F"/>
    <w:rsid w:val="00FE60C2"/>
    <w:rsid w:val="00FF2B81"/>
    <w:rsid w:val="00FF4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1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0"/>
    <w:lsdException w:name="heading 2" w:uiPriority="0" w:unhideWhenUsed="1"/>
    <w:lsdException w:name="heading 3" w:uiPriority="0" w:unhideWhenUsed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ECF"/>
    <w:pPr>
      <w:tabs>
        <w:tab w:val="left" w:pos="851"/>
      </w:tabs>
    </w:p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Theme="minorHAnsi" w:hAnsiTheme="minorHAns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ompartilhada\backup\GAI\01%20-%20GER&#202;NCIA%20DE%20ATENDIMENTO%20E%20INFORMA&#199;&#195;O\03%20-%20PROCEDIMENTOS\04%20-%20TRANCAMENTO%20DE%20DISCIPLINAS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63839-EB09-41ED-957A-D48A07639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04 - TRANCAMENTO DE DISCIPLINAS</Template>
  <TotalTime>2</TotalTime>
  <Pages>1</Pages>
  <Words>120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LÍNGUA PORTUGUESA</vt:lpstr>
    </vt:vector>
  </TitlesOfParts>
  <Company>Universo</Company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 PORTUGUESA</dc:title>
  <dc:creator>Tubino</dc:creator>
  <cp:lastModifiedBy>DRA CADASTRO</cp:lastModifiedBy>
  <cp:revision>2</cp:revision>
  <cp:lastPrinted>2010-09-17T13:12:00Z</cp:lastPrinted>
  <dcterms:created xsi:type="dcterms:W3CDTF">2013-11-04T12:17:00Z</dcterms:created>
  <dcterms:modified xsi:type="dcterms:W3CDTF">2013-11-04T12:17:00Z</dcterms:modified>
</cp:coreProperties>
</file>